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405B97" w14:textId="77777777" w:rsidR="009868AF" w:rsidRDefault="009868A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5F61D4" wp14:editId="3DB58155">
                <wp:simplePos x="0" y="0"/>
                <wp:positionH relativeFrom="column">
                  <wp:posOffset>-185195</wp:posOffset>
                </wp:positionH>
                <wp:positionV relativeFrom="paragraph">
                  <wp:posOffset>911659</wp:posOffset>
                </wp:positionV>
                <wp:extent cx="6342380" cy="7303625"/>
                <wp:effectExtent l="0" t="0" r="0" b="0"/>
                <wp:wrapSquare wrapText="bothSides"/>
                <wp:docPr id="14074502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2380" cy="7303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C9ECD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[Student’s Name]</w:t>
                            </w:r>
                          </w:p>
                          <w:p w14:paraId="15F4CC42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[Your Grade]</w:t>
                            </w:r>
                          </w:p>
                          <w:p w14:paraId="6B4CB2C7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[School Name]</w:t>
                            </w:r>
                          </w:p>
                          <w:p w14:paraId="78735BF9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[Date]</w:t>
                            </w:r>
                          </w:p>
                          <w:p w14:paraId="7C9C5E02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5CF6AFD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[Principal’s Name]</w:t>
                            </w:r>
                          </w:p>
                          <w:p w14:paraId="514833EA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[School Name]</w:t>
                            </w:r>
                          </w:p>
                          <w:p w14:paraId="59FC8733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47DB9EA5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Dear </w:t>
                            </w: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[Principal’s Name]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,</w:t>
                            </w:r>
                          </w:p>
                          <w:p w14:paraId="4F620817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EDD46A0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I hope this letter finds you well. I am writing to seek your approval and support for my participation in an exciting new initiative: </w:t>
                            </w:r>
                            <w:r w:rsidR="002576FB">
                              <w:rPr>
                                <w:sz w:val="21"/>
                                <w:szCs w:val="21"/>
                              </w:rPr>
                              <w:t>National Principals Association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 Student Service Grants. These grants, which range from $200 to $1,000, empower students like me to create and lead independent service projects that address real needs in our school and community.</w:t>
                            </w:r>
                          </w:p>
                          <w:p w14:paraId="09EB5406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2403333D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I have developed a project idea that I believe will make a meaningful impact: </w:t>
                            </w: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[Briefly describe your project idea]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. This project aligns with our school’s values by </w:t>
                            </w: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[mention how it benefits the school or community]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, and I am committed to leading it from start to finish.</w:t>
                            </w:r>
                          </w:p>
                          <w:p w14:paraId="29D16275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60BAFE4A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 xml:space="preserve">While this is a student-led project, I understand the importance of having adviser oversight throughout the process. This ensures we meet the grant’s requirements and make the most of the funding provided. </w:t>
                            </w: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 xml:space="preserve">[Adviser’s Name] 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has kindly agreed to oversee my project and will provide guidance and support when needed.</w:t>
                            </w:r>
                          </w:p>
                          <w:p w14:paraId="00BA4A48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5C06721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>I am confident that with your approval and my adviser’s support, this project will contribute positively to our school and community. Here are a few important dates:</w:t>
                            </w:r>
                          </w:p>
                          <w:p w14:paraId="41410E98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77D9A5A2" w14:textId="77777777" w:rsidR="009868AF" w:rsidRPr="00E96161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E96161">
                              <w:rPr>
                                <w:sz w:val="21"/>
                                <w:szCs w:val="21"/>
                              </w:rPr>
                              <w:t>Applications Open: October 6, 202</w:t>
                            </w:r>
                            <w:r w:rsidR="002F3417" w:rsidRPr="00E96161">
                              <w:rPr>
                                <w:sz w:val="21"/>
                                <w:szCs w:val="21"/>
                              </w:rPr>
                              <w:t>6</w:t>
                            </w:r>
                            <w:r w:rsidR="00E96161" w:rsidRPr="00E96161">
                              <w:rPr>
                                <w:sz w:val="21"/>
                                <w:szCs w:val="21"/>
                              </w:rPr>
                              <w:br/>
                            </w:r>
                            <w:r w:rsidR="00E96161" w:rsidRP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 xml:space="preserve">Early </w:t>
                            </w:r>
                            <w:r w:rsid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>A</w:t>
                            </w:r>
                            <w:r w:rsidR="00E96161" w:rsidRP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 xml:space="preserve">ction </w:t>
                            </w:r>
                            <w:r w:rsid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>W</w:t>
                            </w:r>
                            <w:r w:rsidR="00E96161" w:rsidRP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>indow</w:t>
                            </w:r>
                            <w:r w:rsidR="00E96161">
                              <w:rPr>
                                <w:rFonts w:ascii="Aptos" w:hAnsi="Aptos"/>
                                <w:color w:val="000000"/>
                                <w:sz w:val="21"/>
                                <w:szCs w:val="21"/>
                              </w:rPr>
                              <w:t xml:space="preserve">: </w:t>
                            </w:r>
                            <w:r w:rsidR="00E96161" w:rsidRPr="00E96161">
                              <w:rPr>
                                <w:sz w:val="21"/>
                                <w:szCs w:val="21"/>
                              </w:rPr>
                              <w:t>October 6</w:t>
                            </w:r>
                            <w:r w:rsidR="00E96161" w:rsidRPr="009868AF">
                              <w:rPr>
                                <w:sz w:val="21"/>
                                <w:szCs w:val="21"/>
                              </w:rPr>
                              <w:t>–</w:t>
                            </w:r>
                            <w:r w:rsidR="00E96161">
                              <w:rPr>
                                <w:sz w:val="21"/>
                                <w:szCs w:val="21"/>
                              </w:rPr>
                              <w:t>30</w:t>
                            </w:r>
                            <w:r w:rsidR="00E96161" w:rsidRPr="00E96161">
                              <w:rPr>
                                <w:sz w:val="21"/>
                                <w:szCs w:val="21"/>
                              </w:rPr>
                              <w:t>, 2026</w:t>
                            </w:r>
                          </w:p>
                          <w:p w14:paraId="73B43A39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E96161">
                              <w:rPr>
                                <w:sz w:val="21"/>
                                <w:szCs w:val="21"/>
                              </w:rPr>
                              <w:t xml:space="preserve">Application Deadline: </w:t>
                            </w:r>
                            <w:r w:rsidR="002F3417" w:rsidRPr="00E96161">
                              <w:rPr>
                                <w:sz w:val="21"/>
                                <w:szCs w:val="21"/>
                              </w:rPr>
                              <w:t>December 8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, 202</w:t>
                            </w:r>
                            <w:r w:rsidR="002F3417">
                              <w:rPr>
                                <w:sz w:val="21"/>
                                <w:szCs w:val="21"/>
                              </w:rPr>
                              <w:t>6</w:t>
                            </w:r>
                          </w:p>
                          <w:p w14:paraId="642A9F01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>Service Project Timeline: February 1</w:t>
                            </w:r>
                            <w:r w:rsidR="002F3417">
                              <w:rPr>
                                <w:sz w:val="21"/>
                                <w:szCs w:val="21"/>
                              </w:rPr>
                              <w:t>4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–May 1</w:t>
                            </w:r>
                            <w:r w:rsidR="002F3417">
                              <w:rPr>
                                <w:sz w:val="21"/>
                                <w:szCs w:val="21"/>
                              </w:rPr>
                              <w:t>3</w:t>
                            </w:r>
                            <w:r w:rsidRPr="009868AF">
                              <w:rPr>
                                <w:sz w:val="21"/>
                                <w:szCs w:val="21"/>
                              </w:rPr>
                              <w:t>, 202</w:t>
                            </w:r>
                            <w:r w:rsidR="002F3417">
                              <w:rPr>
                                <w:sz w:val="21"/>
                                <w:szCs w:val="21"/>
                              </w:rPr>
                              <w:t>7</w:t>
                            </w:r>
                          </w:p>
                          <w:p w14:paraId="5222E4C5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1FAF39A0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>Please let me know if you have any questions or concerns regarding this project. I would love the opportunity to discuss it further and explore how we can make it a success for everyone involved.</w:t>
                            </w:r>
                          </w:p>
                          <w:p w14:paraId="204283B9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32C40675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>Thank you for your time and consideration. I look forward to your support in making this project a reality.</w:t>
                            </w:r>
                          </w:p>
                          <w:p w14:paraId="25387D77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14:paraId="0331F23C" w14:textId="77777777" w:rsidR="009868AF" w:rsidRPr="009868AF" w:rsidRDefault="009868AF" w:rsidP="009868AF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sz w:val="21"/>
                                <w:szCs w:val="21"/>
                              </w:rPr>
                              <w:t>Sincerely,</w:t>
                            </w:r>
                          </w:p>
                          <w:p w14:paraId="2E269D86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[Your Name]</w:t>
                            </w:r>
                          </w:p>
                          <w:p w14:paraId="1A75DA3A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[Your Position (e.g., NJHS/NHS/NASC Member)]</w:t>
                            </w:r>
                          </w:p>
                          <w:p w14:paraId="3641A48F" w14:textId="77777777" w:rsidR="009868AF" w:rsidRPr="009868AF" w:rsidRDefault="009868AF" w:rsidP="009868AF">
                            <w:pPr>
                              <w:rPr>
                                <w:color w:val="C00000"/>
                                <w:sz w:val="21"/>
                                <w:szCs w:val="21"/>
                              </w:rPr>
                            </w:pPr>
                            <w:r w:rsidRPr="009868AF">
                              <w:rPr>
                                <w:color w:val="C00000"/>
                                <w:sz w:val="21"/>
                                <w:szCs w:val="21"/>
                              </w:rPr>
                              <w:t>[Your Email / Contact Information]</w:t>
                            </w:r>
                          </w:p>
                          <w:p w14:paraId="0F52D25A" w14:textId="77777777" w:rsidR="009868AF" w:rsidRPr="009868AF" w:rsidRDefault="009868AF">
                            <w:pPr>
                              <w:rPr>
                                <w:noProof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5F61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4.6pt;margin-top:71.8pt;width:499.4pt;height:57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" filled="f" stroked="f" strokeweight=".5pt">
                <v:textbox>
                  <w:txbxContent>
                    <w:p w14:paraId="05CC9ECD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[Student’s Name]</w:t>
                      </w:r>
                    </w:p>
                    <w:p w14:paraId="15F4CC42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[Your Grade]</w:t>
                      </w:r>
                    </w:p>
                    <w:p w14:paraId="6B4CB2C7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[School Name]</w:t>
                      </w:r>
                    </w:p>
                    <w:p w14:paraId="78735BF9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[Date]</w:t>
                      </w:r>
                    </w:p>
                    <w:p w14:paraId="7C9C5E02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5CF6AFD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[Principal’s Name]</w:t>
                      </w:r>
                    </w:p>
                    <w:p w14:paraId="514833EA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[School Name]</w:t>
                      </w:r>
                    </w:p>
                    <w:p w14:paraId="59FC8733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47DB9EA5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 xml:space="preserve">Dear </w:t>
                      </w: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[Principal’s Name]</w:t>
                      </w:r>
                      <w:r w:rsidRPr="009868AF">
                        <w:rPr>
                          <w:sz w:val="21"/>
                          <w:szCs w:val="21"/>
                        </w:rPr>
                        <w:t>,</w:t>
                      </w:r>
                    </w:p>
                    <w:p w14:paraId="4F620817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EDD46A0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 xml:space="preserve">I hope this letter finds you well. I am writing to seek your approval and support for my participation in an exciting new initiative: </w:t>
                      </w:r>
                      <w:r w:rsidR="002576FB">
                        <w:rPr>
                          <w:sz w:val="21"/>
                          <w:szCs w:val="21"/>
                        </w:rPr>
                        <w:t>National Principals Association</w:t>
                      </w:r>
                      <w:r w:rsidRPr="009868AF">
                        <w:rPr>
                          <w:sz w:val="21"/>
                          <w:szCs w:val="21"/>
                        </w:rPr>
                        <w:t xml:space="preserve"> Student Service Grants. These grants, which range from $200 to $1,000, empower students like me to create and lead independent service projects that address real needs in our school and community.</w:t>
                      </w:r>
                    </w:p>
                    <w:p w14:paraId="09EB5406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2403333D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 xml:space="preserve">I have developed a project idea that I believe will make a meaningful impact: </w:t>
                      </w: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[Briefly describe your project idea]</w:t>
                      </w:r>
                      <w:r w:rsidRPr="009868AF">
                        <w:rPr>
                          <w:sz w:val="21"/>
                          <w:szCs w:val="21"/>
                        </w:rPr>
                        <w:t xml:space="preserve">. This project aligns with our school’s values by </w:t>
                      </w: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[mention how it benefits the school or community]</w:t>
                      </w:r>
                      <w:r w:rsidRPr="009868AF">
                        <w:rPr>
                          <w:sz w:val="21"/>
                          <w:szCs w:val="21"/>
                        </w:rPr>
                        <w:t>, and I am committed to leading it from start to finish.</w:t>
                      </w:r>
                    </w:p>
                    <w:p w14:paraId="29D16275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60BAFE4A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 xml:space="preserve">While this is a student-led project, I understand the importance of having adviser oversight throughout the process. This ensures we meet the grant’s requirements and make the most of the funding provided. </w:t>
                      </w: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 xml:space="preserve">[Adviser’s Name] </w:t>
                      </w:r>
                      <w:r w:rsidRPr="009868AF">
                        <w:rPr>
                          <w:sz w:val="21"/>
                          <w:szCs w:val="21"/>
                        </w:rPr>
                        <w:t>has kindly agreed to oversee my project and will provide guidance and support when needed.</w:t>
                      </w:r>
                    </w:p>
                    <w:p w14:paraId="00BA4A48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5C06721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>I am confident that with your approval and my adviser’s support, this project will contribute positively to our school and community. Here are a few important dates:</w:t>
                      </w:r>
                    </w:p>
                    <w:p w14:paraId="41410E98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77D9A5A2" w14:textId="77777777" w:rsidR="009868AF" w:rsidRPr="00E96161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E96161">
                        <w:rPr>
                          <w:sz w:val="21"/>
                          <w:szCs w:val="21"/>
                        </w:rPr>
                        <w:t>Applications Open: October 6, 202</w:t>
                      </w:r>
                      <w:r w:rsidR="002F3417" w:rsidRPr="00E96161">
                        <w:rPr>
                          <w:sz w:val="21"/>
                          <w:szCs w:val="21"/>
                        </w:rPr>
                        <w:t>6</w:t>
                      </w:r>
                      <w:r w:rsidR="00E96161" w:rsidRPr="00E96161">
                        <w:rPr>
                          <w:sz w:val="21"/>
                          <w:szCs w:val="21"/>
                        </w:rPr>
                        <w:br/>
                      </w:r>
                      <w:r w:rsidR="00E96161" w:rsidRP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 xml:space="preserve">Early </w:t>
                      </w:r>
                      <w:r w:rsid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>A</w:t>
                      </w:r>
                      <w:r w:rsidR="00E96161" w:rsidRP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 xml:space="preserve">ction </w:t>
                      </w:r>
                      <w:r w:rsid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>W</w:t>
                      </w:r>
                      <w:r w:rsidR="00E96161" w:rsidRP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>indow</w:t>
                      </w:r>
                      <w:r w:rsidR="00E96161">
                        <w:rPr>
                          <w:rFonts w:ascii="Aptos" w:hAnsi="Aptos"/>
                          <w:color w:val="000000"/>
                          <w:sz w:val="21"/>
                          <w:szCs w:val="21"/>
                        </w:rPr>
                        <w:t xml:space="preserve">: </w:t>
                      </w:r>
                      <w:r w:rsidR="00E96161" w:rsidRPr="00E96161">
                        <w:rPr>
                          <w:sz w:val="21"/>
                          <w:szCs w:val="21"/>
                        </w:rPr>
                        <w:t>October 6</w:t>
                      </w:r>
                      <w:r w:rsidR="00E96161" w:rsidRPr="009868AF">
                        <w:rPr>
                          <w:sz w:val="21"/>
                          <w:szCs w:val="21"/>
                        </w:rPr>
                        <w:t>–</w:t>
                      </w:r>
                      <w:r w:rsidR="00E96161">
                        <w:rPr>
                          <w:sz w:val="21"/>
                          <w:szCs w:val="21"/>
                        </w:rPr>
                        <w:t>30</w:t>
                      </w:r>
                      <w:r w:rsidR="00E96161" w:rsidRPr="00E96161">
                        <w:rPr>
                          <w:sz w:val="21"/>
                          <w:szCs w:val="21"/>
                        </w:rPr>
                        <w:t>, 2026</w:t>
                      </w:r>
                    </w:p>
                    <w:p w14:paraId="73B43A39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E96161">
                        <w:rPr>
                          <w:sz w:val="21"/>
                          <w:szCs w:val="21"/>
                        </w:rPr>
                        <w:t xml:space="preserve">Application Deadline: </w:t>
                      </w:r>
                      <w:r w:rsidR="002F3417" w:rsidRPr="00E96161">
                        <w:rPr>
                          <w:sz w:val="21"/>
                          <w:szCs w:val="21"/>
                        </w:rPr>
                        <w:t>December 8</w:t>
                      </w:r>
                      <w:r w:rsidRPr="009868AF">
                        <w:rPr>
                          <w:sz w:val="21"/>
                          <w:szCs w:val="21"/>
                        </w:rPr>
                        <w:t>, 202</w:t>
                      </w:r>
                      <w:r w:rsidR="002F3417">
                        <w:rPr>
                          <w:sz w:val="21"/>
                          <w:szCs w:val="21"/>
                        </w:rPr>
                        <w:t>6</w:t>
                      </w:r>
                    </w:p>
                    <w:p w14:paraId="642A9F01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>Service Project Timeline: February 1</w:t>
                      </w:r>
                      <w:r w:rsidR="002F3417">
                        <w:rPr>
                          <w:sz w:val="21"/>
                          <w:szCs w:val="21"/>
                        </w:rPr>
                        <w:t>4</w:t>
                      </w:r>
                      <w:r w:rsidRPr="009868AF">
                        <w:rPr>
                          <w:sz w:val="21"/>
                          <w:szCs w:val="21"/>
                        </w:rPr>
                        <w:t>–May 1</w:t>
                      </w:r>
                      <w:r w:rsidR="002F3417">
                        <w:rPr>
                          <w:sz w:val="21"/>
                          <w:szCs w:val="21"/>
                        </w:rPr>
                        <w:t>3</w:t>
                      </w:r>
                      <w:r w:rsidRPr="009868AF">
                        <w:rPr>
                          <w:sz w:val="21"/>
                          <w:szCs w:val="21"/>
                        </w:rPr>
                        <w:t>, 202</w:t>
                      </w:r>
                      <w:r w:rsidR="002F3417">
                        <w:rPr>
                          <w:sz w:val="21"/>
                          <w:szCs w:val="21"/>
                        </w:rPr>
                        <w:t>7</w:t>
                      </w:r>
                    </w:p>
                    <w:p w14:paraId="5222E4C5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1FAF39A0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>Please let me know if you have any questions or concerns regarding this project. I would love the opportunity to discuss it further and explore how we can make it a success for everyone involved.</w:t>
                      </w:r>
                    </w:p>
                    <w:p w14:paraId="204283B9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32C40675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>Thank you for your time and consideration. I look forward to your support in making this project a reality.</w:t>
                      </w:r>
                    </w:p>
                    <w:p w14:paraId="25387D77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</w:p>
                    <w:p w14:paraId="0331F23C" w14:textId="77777777" w:rsidR="009868AF" w:rsidRPr="009868AF" w:rsidRDefault="009868AF" w:rsidP="009868AF">
                      <w:pPr>
                        <w:rPr>
                          <w:sz w:val="21"/>
                          <w:szCs w:val="21"/>
                        </w:rPr>
                      </w:pPr>
                      <w:r w:rsidRPr="009868AF">
                        <w:rPr>
                          <w:sz w:val="21"/>
                          <w:szCs w:val="21"/>
                        </w:rPr>
                        <w:t>Sincerely,</w:t>
                      </w:r>
                    </w:p>
                    <w:p w14:paraId="2E269D86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[Your Name]</w:t>
                      </w:r>
                    </w:p>
                    <w:p w14:paraId="1A75DA3A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[Your Position (e.g., NJHS/NHS/NASC Member)]</w:t>
                      </w:r>
                    </w:p>
                    <w:p w14:paraId="3641A48F" w14:textId="77777777" w:rsidR="009868AF" w:rsidRPr="009868AF" w:rsidRDefault="009868AF" w:rsidP="009868AF">
                      <w:pPr>
                        <w:rPr>
                          <w:color w:val="C00000"/>
                          <w:sz w:val="21"/>
                          <w:szCs w:val="21"/>
                        </w:rPr>
                      </w:pPr>
                      <w:r w:rsidRPr="009868AF">
                        <w:rPr>
                          <w:color w:val="C00000"/>
                          <w:sz w:val="21"/>
                          <w:szCs w:val="21"/>
                        </w:rPr>
                        <w:t>[Your Email / Contact Information]</w:t>
                      </w:r>
                    </w:p>
                    <w:p w14:paraId="0F52D25A" w14:textId="77777777" w:rsidR="009868AF" w:rsidRPr="009868AF" w:rsidRDefault="009868AF">
                      <w:pPr>
                        <w:rPr>
                          <w:noProof/>
                          <w:sz w:val="21"/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1" locked="1" layoutInCell="1" allowOverlap="1" wp14:anchorId="4E2FA215" wp14:editId="772F713E">
            <wp:simplePos x="0" y="0"/>
            <wp:positionH relativeFrom="column">
              <wp:posOffset>-904875</wp:posOffset>
            </wp:positionH>
            <wp:positionV relativeFrom="paragraph">
              <wp:posOffset>-914400</wp:posOffset>
            </wp:positionV>
            <wp:extent cx="7772400" cy="10058400"/>
            <wp:effectExtent l="0" t="0" r="0" b="0"/>
            <wp:wrapNone/>
            <wp:docPr id="20914842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484282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868AF" w:rsidSect="009868AF">
      <w:pgSz w:w="12240" w:h="15840"/>
      <w:pgMar w:top="1440" w:right="1440" w:bottom="1440" w:left="1440" w:header="2880" w:footer="17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68574A" w14:textId="77777777" w:rsidR="001113A6" w:rsidRDefault="001113A6" w:rsidP="009868AF">
      <w:r>
        <w:separator/>
      </w:r>
    </w:p>
  </w:endnote>
  <w:endnote w:type="continuationSeparator" w:id="0">
    <w:p w14:paraId="4934FA4E" w14:textId="77777777" w:rsidR="001113A6" w:rsidRDefault="001113A6" w:rsidP="00986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45DB2A" w14:textId="77777777" w:rsidR="001113A6" w:rsidRDefault="001113A6" w:rsidP="009868AF">
      <w:r>
        <w:separator/>
      </w:r>
    </w:p>
  </w:footnote>
  <w:footnote w:type="continuationSeparator" w:id="0">
    <w:p w14:paraId="551BDD08" w14:textId="77777777" w:rsidR="001113A6" w:rsidRDefault="001113A6" w:rsidP="009868AF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EA"/>
    <w:rsid w:val="0004218E"/>
    <w:rsid w:val="00075C7E"/>
    <w:rsid w:val="001113A6"/>
    <w:rsid w:val="002576FB"/>
    <w:rsid w:val="002F3417"/>
    <w:rsid w:val="003A71FA"/>
    <w:rsid w:val="004712EA"/>
    <w:rsid w:val="004C5D4C"/>
    <w:rsid w:val="005A3291"/>
    <w:rsid w:val="007E304D"/>
    <w:rsid w:val="00823606"/>
    <w:rsid w:val="00960B76"/>
    <w:rsid w:val="009868AF"/>
    <w:rsid w:val="00B55CFE"/>
    <w:rsid w:val="00E10C50"/>
    <w:rsid w:val="00E757D9"/>
    <w:rsid w:val="00E9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0E3FE"/>
  <w15:chartTrackingRefBased/>
  <w15:docId w15:val="{ADDD4262-1A9B-544E-839A-C33014ADA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8AF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868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68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68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68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68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68A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68A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68A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68A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68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68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68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68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68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68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68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68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68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68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6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68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6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68AF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68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68AF"/>
    <w:pPr>
      <w:spacing w:after="160"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68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8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8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68A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868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68AF"/>
  </w:style>
  <w:style w:type="paragraph" w:styleId="Footer">
    <w:name w:val="footer"/>
    <w:basedOn w:val="Normal"/>
    <w:link w:val="FooterChar"/>
    <w:uiPriority w:val="99"/>
    <w:unhideWhenUsed/>
    <w:rsid w:val="009868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arahmartin/Downloads/NPA26-128_SSPGP_PreApproval%20Request%20Letter%20Template_R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9D5B0-946E-4A51-86A8-F42D5D8C06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81CFE1-C1A0-440C-AC40-E6E3F1655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39E64-B612-4EBD-A839-1BDC40F7E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NPA26-128_SSPGP_PreApproval Request Letter Template_R3.dotx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Martin</dc:creator>
  <cp:keywords/>
  <dc:description/>
  <cp:lastModifiedBy>Sarah Martin, PMP</cp:lastModifiedBy>
  <cp:revision>1</cp:revision>
  <dcterms:created xsi:type="dcterms:W3CDTF">2026-08-03T12:25:00Z</dcterms:created>
  <dcterms:modified xsi:type="dcterms:W3CDTF">2026-08-03T12:26:00Z</dcterms:modified>
</cp:coreProperties>
</file>